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C95D" w14:textId="77777777" w:rsidR="009A1182" w:rsidRPr="00117076" w:rsidRDefault="009A1182" w:rsidP="009A1182">
      <w:pPr>
        <w:rPr>
          <w14:numForm w14:val="lining"/>
        </w:rPr>
      </w:pPr>
    </w:p>
    <w:p w14:paraId="1CE1E95B" w14:textId="5369A4F9" w:rsidR="009A1182" w:rsidRPr="00117076" w:rsidRDefault="009A1182" w:rsidP="00D92670">
      <w:pPr>
        <w:jc w:val="center"/>
        <w:rPr>
          <w:b/>
          <w:caps/>
          <w:sz w:val="32"/>
          <w:szCs w:val="28"/>
          <w14:numForm w14:val="lining"/>
        </w:rPr>
      </w:pPr>
      <w:r w:rsidRPr="00117076">
        <w:rPr>
          <w:b/>
          <w:caps/>
          <w:sz w:val="32"/>
          <w:szCs w:val="28"/>
          <w14:numForm w14:val="lining"/>
        </w:rPr>
        <w:t>Prihláška</w:t>
      </w:r>
    </w:p>
    <w:p w14:paraId="21C215E9" w14:textId="6003B5A7" w:rsidR="009A1182" w:rsidRPr="00117076" w:rsidRDefault="009A1182" w:rsidP="009A1182">
      <w:pPr>
        <w:jc w:val="center"/>
        <w:rPr>
          <w:sz w:val="32"/>
          <w:szCs w:val="28"/>
          <w14:numForm w14:val="lining"/>
        </w:rPr>
      </w:pPr>
      <w:r w:rsidRPr="00117076">
        <w:rPr>
          <w:b/>
          <w:sz w:val="32"/>
          <w:szCs w:val="28"/>
          <w14:numForm w14:val="lining"/>
        </w:rPr>
        <w:t>na</w:t>
      </w:r>
      <w:r w:rsidRPr="00117076">
        <w:rPr>
          <w:sz w:val="32"/>
          <w:szCs w:val="28"/>
          <w14:numForm w14:val="lining"/>
        </w:rPr>
        <w:t xml:space="preserve"> </w:t>
      </w:r>
      <w:r w:rsidRPr="00117076">
        <w:rPr>
          <w:b/>
          <w:sz w:val="32"/>
          <w:szCs w:val="28"/>
          <w14:numForm w14:val="lining"/>
        </w:rPr>
        <w:t>Doplňujúce pedagogické štúdium v akademickom roku 202</w:t>
      </w:r>
      <w:r w:rsidR="00117076" w:rsidRPr="00117076">
        <w:rPr>
          <w:b/>
          <w:sz w:val="32"/>
          <w:szCs w:val="28"/>
          <w14:numForm w14:val="lining"/>
        </w:rPr>
        <w:t>6</w:t>
      </w:r>
      <w:r w:rsidRPr="00117076">
        <w:rPr>
          <w:b/>
          <w:sz w:val="32"/>
          <w:szCs w:val="28"/>
          <w14:numForm w14:val="lining"/>
        </w:rPr>
        <w:t>/202</w:t>
      </w:r>
      <w:r w:rsidR="00117076" w:rsidRPr="00117076">
        <w:rPr>
          <w:b/>
          <w:sz w:val="32"/>
          <w:szCs w:val="28"/>
          <w14:numForm w14:val="lining"/>
        </w:rPr>
        <w:t>7</w:t>
      </w:r>
    </w:p>
    <w:p w14:paraId="2DCF5AEC" w14:textId="77777777" w:rsidR="009A1182" w:rsidRPr="00117076" w:rsidRDefault="009A1182" w:rsidP="009A1182">
      <w:pPr>
        <w:rPr>
          <w14:numForm w14:val="lining"/>
        </w:rPr>
      </w:pPr>
    </w:p>
    <w:p w14:paraId="06DFC9F5" w14:textId="77777777" w:rsidR="009A1182" w:rsidRPr="00117076" w:rsidRDefault="009A1182" w:rsidP="009A1182">
      <w:pPr>
        <w:rPr>
          <w14:numForm w14:val="lining"/>
        </w:rPr>
      </w:pPr>
    </w:p>
    <w:tbl>
      <w:tblPr>
        <w:tblStyle w:val="Mriekatabuky1"/>
        <w:tblW w:w="491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2608"/>
        <w:gridCol w:w="1750"/>
        <w:gridCol w:w="2550"/>
      </w:tblGrid>
      <w:tr w:rsidR="0015490D" w:rsidRPr="00117076" w14:paraId="15BC9D67" w14:textId="77777777" w:rsidTr="008F5BFF">
        <w:trPr>
          <w:trHeight w:val="597"/>
        </w:trPr>
        <w:tc>
          <w:tcPr>
            <w:tcW w:w="1104" w:type="pct"/>
            <w:vAlign w:val="center"/>
            <w:hideMark/>
          </w:tcPr>
          <w:p w14:paraId="401C3248" w14:textId="77777777" w:rsidR="0015490D" w:rsidRPr="00117076" w:rsidRDefault="0015490D" w:rsidP="008F5BFF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Titul, meno, priezvisko</w:t>
            </w:r>
          </w:p>
        </w:tc>
        <w:tc>
          <w:tcPr>
            <w:tcW w:w="1471" w:type="pct"/>
            <w:vAlign w:val="center"/>
          </w:tcPr>
          <w:p w14:paraId="14C1B81F" w14:textId="77777777" w:rsidR="0015490D" w:rsidRPr="00117076" w:rsidRDefault="0015490D" w:rsidP="008F5BFF">
            <w:pPr>
              <w:ind w:left="0" w:firstLine="0"/>
              <w:jc w:val="left"/>
              <w:rPr>
                <w:b/>
                <w:sz w:val="20"/>
                <w14:numForm w14:val="lining"/>
              </w:rPr>
            </w:pPr>
          </w:p>
          <w:p w14:paraId="66C12712" w14:textId="77777777" w:rsidR="0015490D" w:rsidRPr="00117076" w:rsidRDefault="0015490D" w:rsidP="008F5BFF">
            <w:pPr>
              <w:ind w:left="0" w:firstLine="0"/>
              <w:jc w:val="left"/>
              <w:rPr>
                <w:b/>
                <w:sz w:val="20"/>
                <w14:numForm w14:val="lining"/>
              </w:rPr>
            </w:pPr>
          </w:p>
          <w:p w14:paraId="1B04C505" w14:textId="77777777" w:rsidR="0015490D" w:rsidRPr="00117076" w:rsidRDefault="0015490D" w:rsidP="008F5BFF">
            <w:pPr>
              <w:ind w:left="0" w:firstLine="0"/>
              <w:jc w:val="left"/>
              <w:rPr>
                <w:b/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  <w:hideMark/>
          </w:tcPr>
          <w:p w14:paraId="2106FE60" w14:textId="77777777" w:rsidR="0015490D" w:rsidRPr="00117076" w:rsidRDefault="0015490D" w:rsidP="008F5BFF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Rodné priezvisko</w:t>
            </w:r>
          </w:p>
        </w:tc>
        <w:tc>
          <w:tcPr>
            <w:tcW w:w="1438" w:type="pct"/>
            <w:vAlign w:val="center"/>
          </w:tcPr>
          <w:p w14:paraId="24596D23" w14:textId="77777777" w:rsidR="0015490D" w:rsidRPr="00117076" w:rsidRDefault="0015490D" w:rsidP="008F5BFF">
            <w:pPr>
              <w:ind w:left="0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5490D" w:rsidRPr="00117076" w14:paraId="38804FA2" w14:textId="77777777" w:rsidTr="008F5B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2"/>
        </w:trPr>
        <w:tc>
          <w:tcPr>
            <w:tcW w:w="1104" w:type="pct"/>
            <w:vAlign w:val="center"/>
          </w:tcPr>
          <w:p w14:paraId="7FEF290B" w14:textId="77777777" w:rsidR="0015490D" w:rsidRPr="00117076" w:rsidRDefault="0015490D" w:rsidP="008F5BFF">
            <w:pPr>
              <w:ind w:left="-57" w:right="-57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Dát   Dátum narodenia</w:t>
            </w:r>
          </w:p>
        </w:tc>
        <w:tc>
          <w:tcPr>
            <w:tcW w:w="1471" w:type="pct"/>
            <w:vAlign w:val="center"/>
          </w:tcPr>
          <w:p w14:paraId="150686C8" w14:textId="77777777" w:rsidR="0015490D" w:rsidRPr="00117076" w:rsidRDefault="0015490D" w:rsidP="008F5BFF">
            <w:pPr>
              <w:ind w:left="-57"/>
              <w:rPr>
                <w:b/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</w:tcPr>
          <w:p w14:paraId="366D5CD5" w14:textId="2EA8DF34" w:rsidR="0015490D" w:rsidRPr="00117076" w:rsidRDefault="0015490D" w:rsidP="00136DFA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Miesto narodenia</w:t>
            </w:r>
          </w:p>
        </w:tc>
        <w:tc>
          <w:tcPr>
            <w:tcW w:w="1438" w:type="pct"/>
            <w:vAlign w:val="center"/>
          </w:tcPr>
          <w:p w14:paraId="1C8F175F" w14:textId="77777777" w:rsidR="0015490D" w:rsidRPr="00117076" w:rsidRDefault="0015490D" w:rsidP="008F5BFF">
            <w:pPr>
              <w:ind w:left="-57" w:right="-57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5490D" w:rsidRPr="00117076" w14:paraId="20ED786F" w14:textId="77777777" w:rsidTr="008F5B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2"/>
        </w:trPr>
        <w:tc>
          <w:tcPr>
            <w:tcW w:w="1104" w:type="pct"/>
            <w:vAlign w:val="center"/>
          </w:tcPr>
          <w:p w14:paraId="2D7BD591" w14:textId="77777777" w:rsidR="0015490D" w:rsidRPr="00117076" w:rsidRDefault="0015490D" w:rsidP="008F5BFF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 xml:space="preserve"> Rodné číslo</w:t>
            </w:r>
          </w:p>
        </w:tc>
        <w:tc>
          <w:tcPr>
            <w:tcW w:w="1471" w:type="pct"/>
            <w:vAlign w:val="center"/>
          </w:tcPr>
          <w:p w14:paraId="02BCDBBE" w14:textId="77777777" w:rsidR="0015490D" w:rsidRPr="00117076" w:rsidRDefault="0015490D" w:rsidP="008F5BFF">
            <w:pPr>
              <w:ind w:left="-57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</w:tcPr>
          <w:p w14:paraId="2246C71D" w14:textId="1F878D0F" w:rsidR="0015490D" w:rsidRPr="00117076" w:rsidRDefault="0015490D" w:rsidP="008F5BFF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Štátna príslušnosť</w:t>
            </w:r>
          </w:p>
        </w:tc>
        <w:tc>
          <w:tcPr>
            <w:tcW w:w="1438" w:type="pct"/>
            <w:vAlign w:val="center"/>
          </w:tcPr>
          <w:p w14:paraId="10517B22" w14:textId="77777777" w:rsidR="0015490D" w:rsidRPr="00117076" w:rsidRDefault="0015490D" w:rsidP="008F5BFF">
            <w:pPr>
              <w:ind w:left="-57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5490D" w:rsidRPr="00117076" w14:paraId="525D0F42" w14:textId="77777777" w:rsidTr="008F5BFF">
        <w:trPr>
          <w:trHeight w:val="510"/>
        </w:trPr>
        <w:tc>
          <w:tcPr>
            <w:tcW w:w="1104" w:type="pct"/>
            <w:vAlign w:val="center"/>
            <w:hideMark/>
          </w:tcPr>
          <w:p w14:paraId="5131ECD3" w14:textId="77777777" w:rsidR="0015490D" w:rsidRPr="00117076" w:rsidRDefault="0015490D" w:rsidP="008F5BFF">
            <w:pPr>
              <w:autoSpaceDE w:val="0"/>
              <w:autoSpaceDN w:val="0"/>
              <w:adjustRightInd w:val="0"/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Adresa trvalého bydliska (ulica, číslo)</w:t>
            </w:r>
          </w:p>
        </w:tc>
        <w:tc>
          <w:tcPr>
            <w:tcW w:w="1471" w:type="pct"/>
            <w:vAlign w:val="center"/>
          </w:tcPr>
          <w:p w14:paraId="035744D4" w14:textId="77777777" w:rsidR="0015490D" w:rsidRPr="00117076" w:rsidRDefault="0015490D" w:rsidP="008F5BFF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  <w:p w14:paraId="45F83B41" w14:textId="77777777" w:rsidR="0015490D" w:rsidRPr="00117076" w:rsidRDefault="0015490D" w:rsidP="008F5BFF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  <w:p w14:paraId="5F05F5F7" w14:textId="77777777" w:rsidR="0015490D" w:rsidRPr="00117076" w:rsidRDefault="0015490D" w:rsidP="008F5BFF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  <w:hideMark/>
          </w:tcPr>
          <w:p w14:paraId="02B9FE45" w14:textId="77777777" w:rsidR="0015490D" w:rsidRPr="00117076" w:rsidRDefault="0015490D" w:rsidP="008F5BFF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Obec (aj PSČ)</w:t>
            </w:r>
          </w:p>
        </w:tc>
        <w:tc>
          <w:tcPr>
            <w:tcW w:w="1438" w:type="pct"/>
            <w:vAlign w:val="center"/>
          </w:tcPr>
          <w:p w14:paraId="345C4202" w14:textId="77777777" w:rsidR="0015490D" w:rsidRPr="00117076" w:rsidRDefault="0015490D" w:rsidP="008F5BFF">
            <w:pPr>
              <w:ind w:left="0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5490D" w:rsidRPr="00117076" w14:paraId="13A77E24" w14:textId="77777777" w:rsidTr="008F5BFF">
        <w:trPr>
          <w:trHeight w:val="510"/>
        </w:trPr>
        <w:tc>
          <w:tcPr>
            <w:tcW w:w="1104" w:type="pct"/>
            <w:vAlign w:val="center"/>
          </w:tcPr>
          <w:p w14:paraId="571F4139" w14:textId="77777777" w:rsidR="0015490D" w:rsidRPr="00117076" w:rsidRDefault="0015490D" w:rsidP="008F5BFF">
            <w:pPr>
              <w:autoSpaceDE w:val="0"/>
              <w:autoSpaceDN w:val="0"/>
              <w:adjustRightInd w:val="0"/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Korešpondenčná adresa (ak je iná ako adresa trvalého bydliska)</w:t>
            </w:r>
          </w:p>
        </w:tc>
        <w:tc>
          <w:tcPr>
            <w:tcW w:w="1471" w:type="pct"/>
            <w:vAlign w:val="center"/>
          </w:tcPr>
          <w:p w14:paraId="65161746" w14:textId="77777777" w:rsidR="0015490D" w:rsidRPr="00117076" w:rsidRDefault="0015490D" w:rsidP="008F5BFF">
            <w:pPr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</w:tcPr>
          <w:p w14:paraId="1B87C407" w14:textId="77777777" w:rsidR="0015490D" w:rsidRPr="00117076" w:rsidRDefault="0015490D" w:rsidP="008F5BFF">
            <w:pPr>
              <w:ind w:right="-57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Obec (aj PSČ)</w:t>
            </w:r>
          </w:p>
        </w:tc>
        <w:tc>
          <w:tcPr>
            <w:tcW w:w="1438" w:type="pct"/>
            <w:vAlign w:val="center"/>
          </w:tcPr>
          <w:p w14:paraId="42781417" w14:textId="77777777" w:rsidR="0015490D" w:rsidRPr="00117076" w:rsidRDefault="0015490D" w:rsidP="008F5BFF">
            <w:pPr>
              <w:ind w:right="-57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5490D" w:rsidRPr="00117076" w14:paraId="1FC9D7E8" w14:textId="77777777" w:rsidTr="008F5BFF">
        <w:trPr>
          <w:trHeight w:val="463"/>
        </w:trPr>
        <w:tc>
          <w:tcPr>
            <w:tcW w:w="1104" w:type="pct"/>
            <w:vAlign w:val="center"/>
            <w:hideMark/>
          </w:tcPr>
          <w:p w14:paraId="1B9EDF02" w14:textId="77777777" w:rsidR="0015490D" w:rsidRPr="00117076" w:rsidRDefault="0015490D" w:rsidP="008F5BFF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Tel./mobil</w:t>
            </w:r>
          </w:p>
        </w:tc>
        <w:tc>
          <w:tcPr>
            <w:tcW w:w="1471" w:type="pct"/>
            <w:vAlign w:val="center"/>
          </w:tcPr>
          <w:p w14:paraId="38DDFE7C" w14:textId="77777777" w:rsidR="0015490D" w:rsidRPr="00117076" w:rsidRDefault="0015490D" w:rsidP="008F5BFF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  <w:p w14:paraId="37789BB6" w14:textId="77777777" w:rsidR="0015490D" w:rsidRPr="00117076" w:rsidRDefault="0015490D" w:rsidP="008F5BFF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  <w:hideMark/>
          </w:tcPr>
          <w:p w14:paraId="28FA6598" w14:textId="77777777" w:rsidR="0015490D" w:rsidRPr="00117076" w:rsidRDefault="0015490D" w:rsidP="008F5BFF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E-mail</w:t>
            </w:r>
          </w:p>
        </w:tc>
        <w:tc>
          <w:tcPr>
            <w:tcW w:w="1438" w:type="pct"/>
            <w:vAlign w:val="center"/>
          </w:tcPr>
          <w:p w14:paraId="29182ED8" w14:textId="77777777" w:rsidR="0015490D" w:rsidRPr="00117076" w:rsidRDefault="0015490D" w:rsidP="008F5BFF">
            <w:pPr>
              <w:ind w:left="0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</w:tbl>
    <w:p w14:paraId="6D168C04" w14:textId="77777777" w:rsidR="009A1182" w:rsidRPr="00117076" w:rsidRDefault="009A1182" w:rsidP="009A1182">
      <w:pPr>
        <w:rPr>
          <w14:numForm w14:val="lining"/>
        </w:rPr>
      </w:pPr>
    </w:p>
    <w:tbl>
      <w:tblPr>
        <w:tblStyle w:val="Mriekatabuky2"/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2"/>
        <w:gridCol w:w="2209"/>
        <w:gridCol w:w="1481"/>
        <w:gridCol w:w="3176"/>
      </w:tblGrid>
      <w:tr w:rsidR="0015490D" w:rsidRPr="00117076" w14:paraId="7E7A5FE0" w14:textId="77777777" w:rsidTr="0015490D">
        <w:trPr>
          <w:trHeight w:val="760"/>
        </w:trPr>
        <w:tc>
          <w:tcPr>
            <w:tcW w:w="5000" w:type="pct"/>
            <w:gridSpan w:val="4"/>
          </w:tcPr>
          <w:p w14:paraId="185E8E00" w14:textId="2CE71D69" w:rsidR="0015490D" w:rsidRPr="00117076" w:rsidRDefault="00117076" w:rsidP="008F5BFF">
            <w:pPr>
              <w:autoSpaceDE w:val="0"/>
              <w:autoSpaceDN w:val="0"/>
              <w:adjustRightInd w:val="0"/>
              <w:ind w:left="-57" w:right="-57" w:firstLine="0"/>
              <w:jc w:val="left"/>
              <w:rPr>
                <w:sz w:val="20"/>
                <w14:numForm w14:val="lining"/>
              </w:rPr>
            </w:pPr>
            <w:r>
              <w:rPr>
                <w:b/>
                <w:sz w:val="20"/>
                <w14:numForm w14:val="lining"/>
              </w:rPr>
              <w:t>Absolvované/</w:t>
            </w:r>
            <w:r w:rsidR="00AD530E">
              <w:rPr>
                <w:b/>
                <w:sz w:val="20"/>
                <w14:numForm w14:val="lining"/>
              </w:rPr>
              <w:t>navštevované</w:t>
            </w:r>
            <w:r>
              <w:rPr>
                <w:b/>
                <w:sz w:val="20"/>
                <w14:numForm w14:val="lining"/>
              </w:rPr>
              <w:t xml:space="preserve"> v</w:t>
            </w:r>
            <w:r w:rsidR="0015490D" w:rsidRPr="00117076">
              <w:rPr>
                <w:b/>
                <w:sz w:val="20"/>
                <w14:numForm w14:val="lining"/>
              </w:rPr>
              <w:t>ysokoškolské štúdium v  študijnom odbore/programe (názov študijného programu /odboru)):</w:t>
            </w:r>
          </w:p>
        </w:tc>
      </w:tr>
      <w:tr w:rsidR="0015490D" w:rsidRPr="00117076" w14:paraId="1E1C5686" w14:textId="77777777" w:rsidTr="008F5BFF">
        <w:trPr>
          <w:trHeight w:val="227"/>
        </w:trPr>
        <w:tc>
          <w:tcPr>
            <w:tcW w:w="1111" w:type="pct"/>
            <w:vAlign w:val="center"/>
          </w:tcPr>
          <w:p w14:paraId="37BD1853" w14:textId="77777777" w:rsidR="0015490D" w:rsidRPr="00117076" w:rsidRDefault="0015490D" w:rsidP="008F5BFF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Názov vysokej školy</w:t>
            </w:r>
          </w:p>
        </w:tc>
        <w:tc>
          <w:tcPr>
            <w:tcW w:w="3889" w:type="pct"/>
            <w:gridSpan w:val="3"/>
            <w:vAlign w:val="center"/>
          </w:tcPr>
          <w:p w14:paraId="6C5AFD0B" w14:textId="77777777" w:rsidR="0015490D" w:rsidRPr="00117076" w:rsidRDefault="0015490D" w:rsidP="008F5BFF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  <w:p w14:paraId="79AA877A" w14:textId="77777777" w:rsidR="0015490D" w:rsidRPr="00117076" w:rsidRDefault="0015490D" w:rsidP="008F5BFF">
            <w:pPr>
              <w:ind w:left="0" w:right="-57" w:firstLine="0"/>
              <w:jc w:val="left"/>
              <w:rPr>
                <w:sz w:val="20"/>
                <w14:numForm w14:val="lining"/>
              </w:rPr>
            </w:pPr>
          </w:p>
        </w:tc>
      </w:tr>
      <w:tr w:rsidR="0015490D" w:rsidRPr="00117076" w14:paraId="6B3D600E" w14:textId="77777777" w:rsidTr="008F5BFF">
        <w:trPr>
          <w:trHeight w:val="227"/>
        </w:trPr>
        <w:tc>
          <w:tcPr>
            <w:tcW w:w="1111" w:type="pct"/>
            <w:vAlign w:val="center"/>
          </w:tcPr>
          <w:p w14:paraId="40300841" w14:textId="77777777" w:rsidR="0015490D" w:rsidRPr="00117076" w:rsidRDefault="0015490D" w:rsidP="008F5BFF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Fakulta</w:t>
            </w:r>
          </w:p>
        </w:tc>
        <w:tc>
          <w:tcPr>
            <w:tcW w:w="3889" w:type="pct"/>
            <w:gridSpan w:val="3"/>
            <w:vAlign w:val="center"/>
          </w:tcPr>
          <w:p w14:paraId="0DB97A96" w14:textId="77777777" w:rsidR="0015490D" w:rsidRPr="00117076" w:rsidRDefault="0015490D" w:rsidP="008F5BFF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  <w:p w14:paraId="1FA07F39" w14:textId="77777777" w:rsidR="0015490D" w:rsidRPr="00117076" w:rsidRDefault="0015490D" w:rsidP="008F5BFF">
            <w:pPr>
              <w:ind w:left="0" w:right="-57" w:firstLine="0"/>
              <w:jc w:val="left"/>
              <w:rPr>
                <w:sz w:val="20"/>
                <w14:numForm w14:val="lining"/>
              </w:rPr>
            </w:pPr>
          </w:p>
        </w:tc>
      </w:tr>
      <w:tr w:rsidR="0015490D" w:rsidRPr="00117076" w14:paraId="3A93700B" w14:textId="77777777" w:rsidTr="0015490D">
        <w:trPr>
          <w:trHeight w:val="462"/>
        </w:trPr>
        <w:tc>
          <w:tcPr>
            <w:tcW w:w="1111" w:type="pct"/>
            <w:vAlign w:val="center"/>
          </w:tcPr>
          <w:p w14:paraId="3A0C57FD" w14:textId="74EC662D" w:rsidR="0015490D" w:rsidRPr="00117076" w:rsidRDefault="0015490D" w:rsidP="0015490D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Začiatok štúdia</w:t>
            </w:r>
          </w:p>
        </w:tc>
        <w:tc>
          <w:tcPr>
            <w:tcW w:w="1251" w:type="pct"/>
            <w:vAlign w:val="center"/>
          </w:tcPr>
          <w:p w14:paraId="069850F7" w14:textId="77777777" w:rsidR="0015490D" w:rsidRPr="00117076" w:rsidRDefault="0015490D" w:rsidP="008F5BFF">
            <w:pPr>
              <w:ind w:left="-57" w:right="-57"/>
              <w:rPr>
                <w:sz w:val="20"/>
                <w14:numForm w14:val="lining"/>
              </w:rPr>
            </w:pPr>
          </w:p>
        </w:tc>
        <w:tc>
          <w:tcPr>
            <w:tcW w:w="839" w:type="pct"/>
            <w:vAlign w:val="center"/>
          </w:tcPr>
          <w:p w14:paraId="1C66D538" w14:textId="3EE8AA33" w:rsidR="0015490D" w:rsidRPr="00117076" w:rsidRDefault="0015490D" w:rsidP="0015490D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Koniec štúdia</w:t>
            </w:r>
          </w:p>
        </w:tc>
        <w:tc>
          <w:tcPr>
            <w:tcW w:w="1799" w:type="pct"/>
            <w:vAlign w:val="center"/>
          </w:tcPr>
          <w:p w14:paraId="300E95BE" w14:textId="77777777" w:rsidR="0015490D" w:rsidRPr="00117076" w:rsidRDefault="0015490D" w:rsidP="008F5BFF">
            <w:pPr>
              <w:ind w:left="-57" w:right="-57"/>
              <w:rPr>
                <w:sz w:val="20"/>
                <w14:numForm w14:val="lining"/>
              </w:rPr>
            </w:pPr>
          </w:p>
        </w:tc>
      </w:tr>
      <w:tr w:rsidR="0015490D" w:rsidRPr="00117076" w14:paraId="459F2AC2" w14:textId="77777777" w:rsidTr="008F5BFF">
        <w:trPr>
          <w:trHeight w:val="227"/>
        </w:trPr>
        <w:tc>
          <w:tcPr>
            <w:tcW w:w="1111" w:type="pct"/>
            <w:vAlign w:val="center"/>
          </w:tcPr>
          <w:p w14:paraId="2C9AFBB0" w14:textId="77777777" w:rsidR="0015490D" w:rsidRPr="00117076" w:rsidRDefault="0015490D" w:rsidP="008F5BFF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Číslo diplomu</w:t>
            </w:r>
          </w:p>
        </w:tc>
        <w:tc>
          <w:tcPr>
            <w:tcW w:w="1251" w:type="pct"/>
            <w:vAlign w:val="center"/>
          </w:tcPr>
          <w:p w14:paraId="50B6597E" w14:textId="77777777" w:rsidR="0015490D" w:rsidRPr="00117076" w:rsidRDefault="0015490D" w:rsidP="008F5BFF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  <w:p w14:paraId="7E940658" w14:textId="77777777" w:rsidR="0015490D" w:rsidRPr="00117076" w:rsidRDefault="0015490D" w:rsidP="008F5BFF">
            <w:pPr>
              <w:ind w:left="0" w:right="-57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839" w:type="pct"/>
            <w:vAlign w:val="center"/>
          </w:tcPr>
          <w:p w14:paraId="0FC45A6E" w14:textId="77777777" w:rsidR="0015490D" w:rsidRPr="00117076" w:rsidRDefault="0015490D" w:rsidP="008F5BFF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117076">
              <w:rPr>
                <w:b/>
                <w:sz w:val="20"/>
                <w14:numForm w14:val="lining"/>
              </w:rPr>
              <w:t>Vystavený dňa</w:t>
            </w:r>
          </w:p>
        </w:tc>
        <w:tc>
          <w:tcPr>
            <w:tcW w:w="1799" w:type="pct"/>
            <w:vAlign w:val="center"/>
          </w:tcPr>
          <w:p w14:paraId="7ACDD632" w14:textId="77777777" w:rsidR="0015490D" w:rsidRPr="00117076" w:rsidRDefault="0015490D" w:rsidP="008F5BFF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</w:tc>
      </w:tr>
    </w:tbl>
    <w:p w14:paraId="150675BC" w14:textId="77777777" w:rsidR="009A1182" w:rsidRPr="00117076" w:rsidRDefault="009A1182" w:rsidP="009A1182">
      <w:pPr>
        <w:jc w:val="both"/>
        <w:rPr>
          <w14:numForm w14:val="lining"/>
        </w:rPr>
      </w:pPr>
    </w:p>
    <w:p w14:paraId="2DCD88D6" w14:textId="77777777" w:rsidR="009A1182" w:rsidRPr="00117076" w:rsidRDefault="009A1182" w:rsidP="009A1182">
      <w:pPr>
        <w:jc w:val="both"/>
        <w:rPr>
          <w:sz w:val="20"/>
          <w14:numForm w14:val="lining"/>
        </w:rPr>
      </w:pPr>
      <w:r w:rsidRPr="00117076">
        <w:rPr>
          <w:rFonts w:cs="Arial"/>
          <w:color w:val="000000"/>
          <w:sz w:val="20"/>
          <w14:numForm w14:val="lining"/>
        </w:rPr>
        <w:t xml:space="preserve">V zmysle Zákona č.18/2018 Z.z. o ochrane osobných údajov a o zmene a doplnení niektorých zákonov v znení neskorších predpisov súhlasím so spracovaním mojich osobných údajov uvedených v prihláške </w:t>
      </w:r>
      <w:r w:rsidRPr="00117076">
        <w:rPr>
          <w:sz w:val="20"/>
          <w14:numForm w14:val="lining"/>
        </w:rPr>
        <w:t xml:space="preserve">pre potreby </w:t>
      </w:r>
      <w:r w:rsidRPr="00117076">
        <w:rPr>
          <w:rFonts w:cs="Tahoma"/>
          <w:bCs/>
          <w:sz w:val="20"/>
          <w14:numForm w14:val="lining"/>
        </w:rPr>
        <w:t>Rímskokatolíckej cyrilometodskej bohosloveckej fakulty UK v Bratislave</w:t>
      </w:r>
      <w:r w:rsidRPr="00117076">
        <w:rPr>
          <w:sz w:val="20"/>
          <w14:numForm w14:val="lining"/>
        </w:rPr>
        <w:t xml:space="preserve">. Beriem na vedomie, že tento súhlas môžem odvolať s odôvodnením len písomne v prípade, ak nastanú závažné dôvody. Zároveň beriem na vedomie, že údaje môžu spracúvať len poverené osoby, ktoré sú povinné dodržiavať ustanovenia zákona č. </w:t>
      </w:r>
      <w:r w:rsidRPr="00117076">
        <w:rPr>
          <w:rFonts w:cs="Arial"/>
          <w:color w:val="000000"/>
          <w:sz w:val="20"/>
          <w14:numForm w14:val="lining"/>
        </w:rPr>
        <w:t xml:space="preserve">18/2018 </w:t>
      </w:r>
      <w:r w:rsidRPr="00117076">
        <w:rPr>
          <w:sz w:val="20"/>
          <w14:numForm w14:val="lining"/>
        </w:rPr>
        <w:t>Z. z. o ochrane osobných údajov a o zmene a doplnení niektorých zákonov, a spracované údaje sa budú archivovať a likvidovať v súlade s platnými právnymi predpismi Slovenskej republiky.</w:t>
      </w:r>
    </w:p>
    <w:p w14:paraId="410734F0" w14:textId="77777777" w:rsidR="009A1182" w:rsidRPr="00117076" w:rsidRDefault="009A1182" w:rsidP="009A1182">
      <w:pPr>
        <w:tabs>
          <w:tab w:val="left" w:pos="2410"/>
        </w:tabs>
        <w:jc w:val="both"/>
        <w:rPr>
          <w14:numForm w14:val="lining"/>
        </w:rPr>
      </w:pPr>
    </w:p>
    <w:p w14:paraId="63F60094" w14:textId="715A584B" w:rsidR="009A1182" w:rsidRPr="00117076" w:rsidRDefault="009A1182" w:rsidP="009A1182">
      <w:pPr>
        <w:tabs>
          <w:tab w:val="left" w:pos="2410"/>
        </w:tabs>
        <w:jc w:val="both"/>
        <w:rPr>
          <w14:numForm w14:val="lining"/>
        </w:rPr>
      </w:pPr>
      <w:r w:rsidRPr="00117076">
        <w:rPr>
          <w14:numForm w14:val="lining"/>
        </w:rPr>
        <w:t>V ........................................... dňa .......................</w:t>
      </w:r>
      <w:r w:rsidR="00100A68" w:rsidRPr="00117076">
        <w:rPr>
          <w14:numForm w14:val="lining"/>
        </w:rPr>
        <w:tab/>
      </w:r>
      <w:r w:rsidR="00100A68" w:rsidRPr="00117076">
        <w:rPr>
          <w14:numForm w14:val="lining"/>
        </w:rPr>
        <w:tab/>
        <w:t>..................................................</w:t>
      </w:r>
    </w:p>
    <w:p w14:paraId="31FA2BA2" w14:textId="2398408E" w:rsidR="00100A68" w:rsidRPr="00117076" w:rsidRDefault="00F56888" w:rsidP="00100A68">
      <w:pPr>
        <w:tabs>
          <w:tab w:val="left" w:pos="2410"/>
        </w:tabs>
        <w:ind w:left="6804"/>
        <w:jc w:val="both"/>
        <w:rPr>
          <w14:numForm w14:val="lining"/>
        </w:rPr>
      </w:pPr>
      <w:r w:rsidRPr="00117076">
        <w:rPr>
          <w14:numForm w14:val="lining"/>
        </w:rPr>
        <w:t>p</w:t>
      </w:r>
      <w:r w:rsidR="00100A68" w:rsidRPr="00117076">
        <w:rPr>
          <w14:numForm w14:val="lining"/>
        </w:rPr>
        <w:t>odpis</w:t>
      </w:r>
    </w:p>
    <w:p w14:paraId="642E0F71" w14:textId="77777777" w:rsidR="00100A68" w:rsidRPr="00117076" w:rsidRDefault="00100A68" w:rsidP="00100A68">
      <w:pPr>
        <w:rPr>
          <w:u w:val="single"/>
          <w14:numForm w14:val="lining"/>
        </w:rPr>
      </w:pPr>
      <w:r w:rsidRPr="00117076">
        <w:rPr>
          <w:u w:val="single"/>
          <w14:numForm w14:val="lining"/>
        </w:rPr>
        <w:t>Prílohy ku prihláške:</w:t>
      </w:r>
    </w:p>
    <w:p w14:paraId="56135032" w14:textId="679E2CA5" w:rsidR="00100A68" w:rsidRPr="00117076" w:rsidRDefault="00100A68" w:rsidP="00100A68">
      <w:pPr>
        <w:pStyle w:val="Odsekzoznamu"/>
        <w:numPr>
          <w:ilvl w:val="0"/>
          <w:numId w:val="2"/>
        </w:numPr>
        <w:spacing w:after="0" w:line="240" w:lineRule="auto"/>
        <w:rPr>
          <w14:numForm w14:val="lining"/>
        </w:rPr>
      </w:pPr>
      <w:r w:rsidRPr="00117076">
        <w:rPr>
          <w14:numForm w14:val="lining"/>
        </w:rPr>
        <w:t>Vysokoškolský diplom (stačí sken) alebo potvrdenie o návšteve školy</w:t>
      </w:r>
    </w:p>
    <w:p w14:paraId="4D8959BE" w14:textId="54CD7127" w:rsidR="00100A68" w:rsidRPr="00117076" w:rsidRDefault="00100A68" w:rsidP="00E53E7D">
      <w:pPr>
        <w:pStyle w:val="Odsekzoznamu"/>
        <w:numPr>
          <w:ilvl w:val="0"/>
          <w:numId w:val="2"/>
        </w:numPr>
        <w:tabs>
          <w:tab w:val="left" w:pos="2410"/>
        </w:tabs>
        <w:spacing w:after="0" w:line="240" w:lineRule="auto"/>
        <w:jc w:val="both"/>
        <w:rPr>
          <w14:numForm w14:val="lining"/>
        </w:rPr>
      </w:pPr>
      <w:r w:rsidRPr="00117076">
        <w:rPr>
          <w14:numForm w14:val="lining"/>
        </w:rPr>
        <w:t>Doklad o úhrade poplatku za 1. semester</w:t>
      </w:r>
    </w:p>
    <w:sectPr w:rsidR="00100A68" w:rsidRPr="00117076" w:rsidSect="00CA324F">
      <w:headerReference w:type="default" r:id="rId11"/>
      <w:footerReference w:type="default" r:id="rId12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A9887" w14:textId="77777777" w:rsidR="007A40CA" w:rsidRDefault="007A40CA" w:rsidP="00AA3035">
      <w:r>
        <w:separator/>
      </w:r>
    </w:p>
  </w:endnote>
  <w:endnote w:type="continuationSeparator" w:id="0">
    <w:p w14:paraId="5C717C74" w14:textId="77777777" w:rsidR="007A40CA" w:rsidRDefault="007A40CA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F100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2B1B491D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6656BE87" w14:textId="7670112B" w:rsidR="00765F93" w:rsidRPr="006C7C57" w:rsidRDefault="00765F93" w:rsidP="00AE1EB9">
          <w:pPr>
            <w:spacing w:line="276" w:lineRule="auto"/>
            <w:rPr>
              <w:rFonts w:cs="Times New Roman (Body CS)"/>
              <w:sz w:val="18"/>
              <w:szCs w:val="18"/>
              <w14:ligatures w14:val="standard"/>
              <w14:numForm w14:val="lining"/>
            </w:rPr>
          </w:pPr>
        </w:p>
      </w:tc>
      <w:tc>
        <w:tcPr>
          <w:tcW w:w="2845" w:type="dxa"/>
          <w:shd w:val="clear" w:color="auto" w:fill="auto"/>
          <w:vAlign w:val="center"/>
        </w:tcPr>
        <w:p w14:paraId="28D81D82" w14:textId="77777777" w:rsidR="00765F93" w:rsidRPr="00AA3035" w:rsidRDefault="00765F93" w:rsidP="00765F93">
          <w:pPr>
            <w:pStyle w:val="Hlavika"/>
            <w:tabs>
              <w:tab w:val="clear" w:pos="4513"/>
              <w:tab w:val="clear" w:pos="902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30894677" wp14:editId="1D61131B">
                <wp:extent cx="540000" cy="540000"/>
                <wp:effectExtent l="0" t="0" r="6350" b="6350"/>
                <wp:docPr id="3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05F0BD40" w14:textId="77777777" w:rsidR="009C13F6" w:rsidRDefault="007A40CA" w:rsidP="009C13F6">
          <w:pPr>
            <w:spacing w:line="276" w:lineRule="auto"/>
            <w:jc w:val="right"/>
            <w:rPr>
              <w:rFonts w:cs="Times New Roman (Body CS)"/>
              <w:sz w:val="18"/>
              <w:szCs w:val="18"/>
              <w14:ligatures w14:val="standard"/>
              <w14:numForm w14:val="lining"/>
            </w:rPr>
          </w:pPr>
          <w:hyperlink r:id="rId2" w:history="1">
            <w:r w:rsidR="009C13F6" w:rsidRPr="00C66929">
              <w:rPr>
                <w:rStyle w:val="Hypertextovprepojenie"/>
                <w:rFonts w:cs="Times New Roman (Body CS)"/>
                <w:sz w:val="18"/>
                <w:szCs w:val="18"/>
                <w14:ligatures w14:val="standard"/>
                <w14:numForm w14:val="lining"/>
              </w:rPr>
              <w:t>www.uniba.sk</w:t>
            </w:r>
          </w:hyperlink>
          <w:r w:rsidR="009C13F6">
            <w:rPr>
              <w:rFonts w:cs="Times New Roman (Body CS)"/>
              <w:sz w:val="18"/>
              <w:szCs w:val="18"/>
              <w14:ligatures w14:val="standard"/>
              <w14:numForm w14:val="lining"/>
            </w:rPr>
            <w:t xml:space="preserve"> </w:t>
          </w:r>
        </w:p>
        <w:p w14:paraId="7F98FC7D" w14:textId="77777777" w:rsidR="009C13F6" w:rsidRPr="006C7C57" w:rsidRDefault="007A40CA" w:rsidP="009C13F6">
          <w:pPr>
            <w:spacing w:line="276" w:lineRule="auto"/>
            <w:jc w:val="right"/>
            <w:rPr>
              <w:rFonts w:cs="Times New Roman (Body CS)"/>
              <w:sz w:val="18"/>
              <w:szCs w:val="18"/>
              <w14:ligatures w14:val="standard"/>
              <w14:numForm w14:val="lining"/>
            </w:rPr>
          </w:pPr>
          <w:hyperlink r:id="rId3" w:history="1">
            <w:r w:rsidR="009C13F6" w:rsidRPr="00C66929">
              <w:rPr>
                <w:rStyle w:val="Hypertextovprepojenie"/>
                <w:rFonts w:cs="Times New Roman (Body CS)"/>
                <w:sz w:val="18"/>
                <w:szCs w:val="18"/>
                <w14:ligatures w14:val="standard"/>
                <w14:numForm w14:val="lining"/>
              </w:rPr>
              <w:t>www.frcth.uniba.sk</w:t>
            </w:r>
          </w:hyperlink>
        </w:p>
      </w:tc>
    </w:tr>
  </w:tbl>
  <w:p w14:paraId="50D0A132" w14:textId="77777777" w:rsidR="00A1284C" w:rsidRPr="00AA3035" w:rsidRDefault="00A1284C" w:rsidP="00450555">
    <w:pPr>
      <w:pStyle w:val="Pta"/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89275" w14:textId="77777777" w:rsidR="007A40CA" w:rsidRDefault="007A40CA" w:rsidP="00AA3035">
      <w:r>
        <w:separator/>
      </w:r>
    </w:p>
  </w:footnote>
  <w:footnote w:type="continuationSeparator" w:id="0">
    <w:p w14:paraId="758BD3F0" w14:textId="77777777" w:rsidR="007A40CA" w:rsidRDefault="007A40CA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4027628C" w14:textId="77777777" w:rsidTr="002C5E66">
      <w:trPr>
        <w:trHeight w:val="428"/>
      </w:trPr>
      <w:tc>
        <w:tcPr>
          <w:tcW w:w="523" w:type="pct"/>
          <w:shd w:val="clear" w:color="auto" w:fill="auto"/>
        </w:tcPr>
        <w:p w14:paraId="62305589" w14:textId="77777777" w:rsidR="00D73373" w:rsidRPr="00A84B5A" w:rsidRDefault="00D73373" w:rsidP="00D73373">
          <w:pPr>
            <w:pStyle w:val="Hlavika"/>
            <w:tabs>
              <w:tab w:val="clear" w:pos="4513"/>
              <w:tab w:val="clear" w:pos="9026"/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4D671488" wp14:editId="068B7EB9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734E436E" w14:textId="77777777" w:rsidR="00D73373" w:rsidRDefault="00D73373" w:rsidP="00D73373">
          <w:pPr>
            <w:spacing w:before="60" w:line="276" w:lineRule="auto"/>
            <w:ind w:left="3" w:right="283" w:hanging="3"/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 xml:space="preserve"> </w:t>
          </w:r>
        </w:p>
        <w:p w14:paraId="1C7DCAEC" w14:textId="77777777" w:rsidR="00D73373" w:rsidRPr="000A5D1E" w:rsidRDefault="00D73373" w:rsidP="00D73373">
          <w:pPr>
            <w:spacing w:line="276" w:lineRule="auto"/>
            <w:ind w:left="3" w:right="283" w:hanging="3"/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E17989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Rímskokatolícka cyrilometodská bohoslovecká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20DE923C" w14:textId="77777777" w:rsidR="00D73373" w:rsidRPr="009C3CBA" w:rsidRDefault="00D73373" w:rsidP="00D73373">
          <w:pPr>
            <w:pStyle w:val="Hlavika"/>
            <w:spacing w:before="60" w:line="276" w:lineRule="auto"/>
            <w:ind w:left="173" w:right="170" w:hanging="3"/>
            <w:rPr>
              <w:rFonts w:ascii="Corbel" w:hAnsi="Corbel" w:cs="Times New Roman (Body CS)"/>
              <w:sz w:val="18"/>
              <w:szCs w:val="18"/>
              <w14:numForm w14:val="lining"/>
            </w:rPr>
          </w:pPr>
          <w:r w:rsidRPr="00171A73">
            <w:rPr>
              <w:rFonts w:ascii="Corbel" w:hAnsi="Corbel" w:cs="Times New Roman (Body CS)"/>
              <w:sz w:val="18"/>
              <w:szCs w:val="18"/>
              <w14:numForm w14:val="lining"/>
            </w:rPr>
            <w:t>Kapitulská 26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br/>
          </w:r>
          <w:r w:rsidRPr="00171A73"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814 58 </w:t>
          </w:r>
          <w:r w:rsidR="00D24176"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</w:t>
          </w:r>
          <w:r w:rsidRPr="00171A73">
            <w:rPr>
              <w:rFonts w:ascii="Corbel" w:hAnsi="Corbel" w:cs="Times New Roman (Body CS)"/>
              <w:sz w:val="18"/>
              <w:szCs w:val="18"/>
              <w14:numForm w14:val="lining"/>
            </w:rPr>
            <w:t>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159CBAC0" w14:textId="77777777" w:rsidR="00D73373" w:rsidRDefault="00183F2E" w:rsidP="009C13F6">
          <w:pPr>
            <w:spacing w:before="60" w:line="276" w:lineRule="auto"/>
            <w:ind w:left="173" w:right="93" w:hanging="3"/>
            <w:rPr>
              <w:rFonts w:cs="Times New Roman (Body CS)"/>
              <w:b/>
              <w:bCs/>
              <w:sz w:val="18"/>
              <w:szCs w:val="18"/>
              <w14:numForm w14:val="lining"/>
            </w:rPr>
          </w:pPr>
          <w:r>
            <w:rPr>
              <w:rFonts w:cs="Times New Roman (Body CS)"/>
              <w:b/>
              <w:bCs/>
              <w:sz w:val="18"/>
              <w:szCs w:val="18"/>
              <w14:numForm w14:val="lining"/>
            </w:rPr>
            <w:t>Študijné oddelenie</w:t>
          </w:r>
        </w:p>
        <w:p w14:paraId="38B51F02" w14:textId="77777777" w:rsidR="009C13F6" w:rsidRPr="009C13F6" w:rsidRDefault="009C13F6" w:rsidP="009C13F6">
          <w:pPr>
            <w:spacing w:line="276" w:lineRule="auto"/>
            <w:ind w:left="176" w:right="91" w:hanging="6"/>
            <w:rPr>
              <w:rFonts w:cs="Times New Roman (Body CS)"/>
              <w:bCs/>
              <w:sz w:val="18"/>
              <w:szCs w:val="18"/>
              <w14:numForm w14:val="lining"/>
            </w:rPr>
          </w:pPr>
          <w:r w:rsidRPr="009C13F6">
            <w:rPr>
              <w:rFonts w:cs="Times New Roman (Body CS)"/>
              <w:bCs/>
              <w:sz w:val="18"/>
              <w:szCs w:val="18"/>
              <w14:numForm w14:val="lining"/>
            </w:rPr>
            <w:t>Kapitulská 26</w:t>
          </w:r>
        </w:p>
        <w:p w14:paraId="17735F9A" w14:textId="77777777" w:rsidR="009C13F6" w:rsidRPr="001A2E90" w:rsidRDefault="009C13F6" w:rsidP="009C13F6">
          <w:pPr>
            <w:spacing w:line="276" w:lineRule="auto"/>
            <w:ind w:left="176" w:right="91" w:hanging="6"/>
            <w:rPr>
              <w:rFonts w:cs="Times New Roman (Body CS)"/>
              <w:b/>
              <w:bCs/>
              <w:sz w:val="18"/>
              <w:szCs w:val="18"/>
              <w14:numForm w14:val="lining"/>
            </w:rPr>
          </w:pPr>
          <w:r w:rsidRPr="009C13F6">
            <w:rPr>
              <w:rFonts w:cs="Times New Roman (Body CS)"/>
              <w:bCs/>
              <w:sz w:val="18"/>
              <w:szCs w:val="18"/>
              <w14:numForm w14:val="lining"/>
            </w:rPr>
            <w:t>814 58 Bratislava</w:t>
          </w:r>
        </w:p>
      </w:tc>
    </w:tr>
  </w:tbl>
  <w:p w14:paraId="41FC7943" w14:textId="77777777" w:rsidR="00A1284C" w:rsidRDefault="00A128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7157D"/>
    <w:multiLevelType w:val="hybridMultilevel"/>
    <w:tmpl w:val="082CF3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743"/>
    <w:rsid w:val="000025C6"/>
    <w:rsid w:val="00003CBE"/>
    <w:rsid w:val="00014580"/>
    <w:rsid w:val="00023033"/>
    <w:rsid w:val="00080B78"/>
    <w:rsid w:val="00086875"/>
    <w:rsid w:val="000974EE"/>
    <w:rsid w:val="000D5215"/>
    <w:rsid w:val="00100A68"/>
    <w:rsid w:val="00101DFA"/>
    <w:rsid w:val="00117076"/>
    <w:rsid w:val="00127226"/>
    <w:rsid w:val="00136DFA"/>
    <w:rsid w:val="00151617"/>
    <w:rsid w:val="0015490D"/>
    <w:rsid w:val="001752C8"/>
    <w:rsid w:val="00183F2E"/>
    <w:rsid w:val="001A2E90"/>
    <w:rsid w:val="001A38B9"/>
    <w:rsid w:val="00230BDA"/>
    <w:rsid w:val="00231FC4"/>
    <w:rsid w:val="00256F5A"/>
    <w:rsid w:val="002A0A49"/>
    <w:rsid w:val="002D49D9"/>
    <w:rsid w:val="003233F8"/>
    <w:rsid w:val="00335397"/>
    <w:rsid w:val="0035489D"/>
    <w:rsid w:val="0036298F"/>
    <w:rsid w:val="00382A21"/>
    <w:rsid w:val="003B3AA8"/>
    <w:rsid w:val="003F0596"/>
    <w:rsid w:val="00446EC1"/>
    <w:rsid w:val="00450555"/>
    <w:rsid w:val="00463338"/>
    <w:rsid w:val="004C6140"/>
    <w:rsid w:val="004C618E"/>
    <w:rsid w:val="00500F0A"/>
    <w:rsid w:val="005320E3"/>
    <w:rsid w:val="005903F9"/>
    <w:rsid w:val="005A3C55"/>
    <w:rsid w:val="005E2F10"/>
    <w:rsid w:val="005F2D3B"/>
    <w:rsid w:val="005F3D08"/>
    <w:rsid w:val="00600743"/>
    <w:rsid w:val="0069224B"/>
    <w:rsid w:val="006C7C57"/>
    <w:rsid w:val="006E5CDE"/>
    <w:rsid w:val="007427C5"/>
    <w:rsid w:val="00765529"/>
    <w:rsid w:val="00765F93"/>
    <w:rsid w:val="00770C34"/>
    <w:rsid w:val="0077479B"/>
    <w:rsid w:val="00777DF3"/>
    <w:rsid w:val="007A40CA"/>
    <w:rsid w:val="007B6FDD"/>
    <w:rsid w:val="007E51DC"/>
    <w:rsid w:val="007F0CA5"/>
    <w:rsid w:val="0083342B"/>
    <w:rsid w:val="00833F55"/>
    <w:rsid w:val="0083492B"/>
    <w:rsid w:val="00844379"/>
    <w:rsid w:val="008614AF"/>
    <w:rsid w:val="00884E54"/>
    <w:rsid w:val="008B00AF"/>
    <w:rsid w:val="008C791D"/>
    <w:rsid w:val="00924C84"/>
    <w:rsid w:val="00932124"/>
    <w:rsid w:val="00933048"/>
    <w:rsid w:val="00991C80"/>
    <w:rsid w:val="00992279"/>
    <w:rsid w:val="009A1182"/>
    <w:rsid w:val="009A1319"/>
    <w:rsid w:val="009A6808"/>
    <w:rsid w:val="009C13F6"/>
    <w:rsid w:val="009C5A16"/>
    <w:rsid w:val="009E011D"/>
    <w:rsid w:val="00A0574E"/>
    <w:rsid w:val="00A1284C"/>
    <w:rsid w:val="00A2629A"/>
    <w:rsid w:val="00A647AD"/>
    <w:rsid w:val="00A84B5A"/>
    <w:rsid w:val="00A86023"/>
    <w:rsid w:val="00AA1F3B"/>
    <w:rsid w:val="00AA3035"/>
    <w:rsid w:val="00AB520F"/>
    <w:rsid w:val="00AD530E"/>
    <w:rsid w:val="00AE1EB9"/>
    <w:rsid w:val="00B10AD1"/>
    <w:rsid w:val="00B15255"/>
    <w:rsid w:val="00B60BCD"/>
    <w:rsid w:val="00BD1838"/>
    <w:rsid w:val="00C03C5C"/>
    <w:rsid w:val="00C06343"/>
    <w:rsid w:val="00C20CFC"/>
    <w:rsid w:val="00C64157"/>
    <w:rsid w:val="00C77894"/>
    <w:rsid w:val="00C77D63"/>
    <w:rsid w:val="00C860AF"/>
    <w:rsid w:val="00CA09F1"/>
    <w:rsid w:val="00CA324F"/>
    <w:rsid w:val="00CD1FDA"/>
    <w:rsid w:val="00D212F4"/>
    <w:rsid w:val="00D24176"/>
    <w:rsid w:val="00D34854"/>
    <w:rsid w:val="00D644EC"/>
    <w:rsid w:val="00D73373"/>
    <w:rsid w:val="00D86E40"/>
    <w:rsid w:val="00D92670"/>
    <w:rsid w:val="00DF1CDC"/>
    <w:rsid w:val="00E10D7E"/>
    <w:rsid w:val="00E15D12"/>
    <w:rsid w:val="00E40ED1"/>
    <w:rsid w:val="00E57DE5"/>
    <w:rsid w:val="00E81D1E"/>
    <w:rsid w:val="00EE55A1"/>
    <w:rsid w:val="00F2339F"/>
    <w:rsid w:val="00F563CE"/>
    <w:rsid w:val="00F56888"/>
    <w:rsid w:val="00F73C32"/>
    <w:rsid w:val="00FB249C"/>
    <w:rsid w:val="00FD17CF"/>
    <w:rsid w:val="00FD46F2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3A68C"/>
  <w15:chartTrackingRefBased/>
  <w15:docId w15:val="{3C30D2DE-FA07-44C7-A5CD-2360648F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3C55"/>
    <w:rPr>
      <w:rFonts w:ascii="Corbel" w:eastAsia="Times New Roman" w:hAnsi="Corbel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1">
    <w:name w:val="Podpis_1"/>
    <w:basedOn w:val="Normlny"/>
    <w:next w:val="Normlny"/>
    <w:qFormat/>
    <w:rsid w:val="005A3C55"/>
    <w:pPr>
      <w:tabs>
        <w:tab w:val="left" w:pos="6497"/>
      </w:tabs>
      <w:ind w:left="5954"/>
      <w:jc w:val="center"/>
    </w:pPr>
    <w:rPr>
      <w:szCs w:val="22"/>
    </w:rPr>
  </w:style>
  <w:style w:type="character" w:styleId="Hypertextovprepojenie">
    <w:name w:val="Hyperlink"/>
    <w:basedOn w:val="Predvolenpsmoodseku"/>
    <w:uiPriority w:val="99"/>
    <w:unhideWhenUsed/>
    <w:rsid w:val="009C13F6"/>
    <w:rPr>
      <w:color w:val="0563C1" w:themeColor="hyperlink"/>
      <w:u w:val="single"/>
    </w:rPr>
  </w:style>
  <w:style w:type="paragraph" w:styleId="Zkladntext">
    <w:name w:val="Body Text"/>
    <w:basedOn w:val="Normlny"/>
    <w:link w:val="ZkladntextChar"/>
    <w:rsid w:val="000974EE"/>
    <w:rPr>
      <w:rFonts w:ascii="Times New Roman" w:hAnsi="Times New Roman"/>
    </w:rPr>
  </w:style>
  <w:style w:type="character" w:customStyle="1" w:styleId="ZkladntextChar">
    <w:name w:val="Základný text Char"/>
    <w:basedOn w:val="Predvolenpsmoodseku"/>
    <w:link w:val="Zkladntext"/>
    <w:rsid w:val="000974EE"/>
    <w:rPr>
      <w:rFonts w:ascii="Times New Roman" w:eastAsia="Times New Roman" w:hAnsi="Times New Roman" w:cs="Times New Roman"/>
      <w:szCs w:val="20"/>
    </w:rPr>
  </w:style>
  <w:style w:type="paragraph" w:customStyle="1" w:styleId="text">
    <w:name w:val="text"/>
    <w:basedOn w:val="Normlny"/>
    <w:rsid w:val="000974EE"/>
    <w:pPr>
      <w:spacing w:after="120"/>
      <w:ind w:firstLine="709"/>
      <w:jc w:val="both"/>
    </w:pPr>
    <w:rPr>
      <w:rFonts w:ascii="Times New Roman" w:hAnsi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7DE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7DE5"/>
    <w:rPr>
      <w:rFonts w:ascii="Segoe UI" w:eastAsia="Times New Roman" w:hAnsi="Segoe UI" w:cs="Segoe UI"/>
      <w:sz w:val="18"/>
      <w:szCs w:val="18"/>
    </w:rPr>
  </w:style>
  <w:style w:type="table" w:customStyle="1" w:styleId="Mriekatabuky1">
    <w:name w:val="Mriežka tabuľky1"/>
    <w:basedOn w:val="Normlnatabuka"/>
    <w:next w:val="Mriekatabuky"/>
    <w:uiPriority w:val="59"/>
    <w:rsid w:val="0015490D"/>
    <w:pPr>
      <w:ind w:left="425" w:hanging="425"/>
      <w:jc w:val="both"/>
    </w:pPr>
    <w:rPr>
      <w:rFonts w:ascii="Calibri" w:eastAsia="Times New Roman" w:hAnsi="Calibri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15490D"/>
    <w:pPr>
      <w:ind w:left="425" w:hanging="425"/>
      <w:jc w:val="both"/>
    </w:pPr>
    <w:rPr>
      <w:rFonts w:eastAsia="Times New Roman" w:cs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00A68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rcth.uniba.sk" TargetMode="External"/><Relationship Id="rId2" Type="http://schemas.openxmlformats.org/officeDocument/2006/relationships/hyperlink" Target="http://www.uniba.sk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rska\AppData\Local\Temp\List_SO_Farsk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8" ma:contentTypeDescription="Umožňuje vytvoriť nový dokument." ma:contentTypeScope="" ma:versionID="8de07e71424bbeb14f46d72cdd810b77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81B401-2236-48F4-88AB-EC6FEBB4C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5A34B0-B58D-294F-86D2-F51E8A57D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List_SO_Farska.dotx</Template>
  <TotalTime>10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Farska Romana</dc:creator>
  <cp:keywords/>
  <dc:description/>
  <cp:lastModifiedBy>Hajnovičová Jana</cp:lastModifiedBy>
  <cp:revision>4</cp:revision>
  <cp:lastPrinted>2022-02-14T15:58:00Z</cp:lastPrinted>
  <dcterms:created xsi:type="dcterms:W3CDTF">2026-06-11T10:46:00Z</dcterms:created>
  <dcterms:modified xsi:type="dcterms:W3CDTF">2026-06-11T10:55:00Z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